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-1063625</wp:posOffset>
            </wp:positionH>
            <wp:positionV relativeFrom="paragraph">
              <wp:posOffset>-715010</wp:posOffset>
            </wp:positionV>
            <wp:extent cx="7463790" cy="9762490"/>
            <wp:effectExtent l="0" t="0" r="3810" b="1016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976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-781050</wp:posOffset>
            </wp:positionV>
            <wp:extent cx="7191375" cy="10031730"/>
            <wp:effectExtent l="0" t="0" r="9525" b="762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03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-685800</wp:posOffset>
            </wp:positionV>
            <wp:extent cx="7288530" cy="9897110"/>
            <wp:effectExtent l="0" t="0" r="7620" b="889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989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-2028190</wp:posOffset>
            </wp:positionH>
            <wp:positionV relativeFrom="paragraph">
              <wp:posOffset>-2164715</wp:posOffset>
            </wp:positionV>
            <wp:extent cx="7288530" cy="9897110"/>
            <wp:effectExtent l="0" t="0" r="7620" b="889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989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-433070</wp:posOffset>
            </wp:positionV>
            <wp:extent cx="7329170" cy="9202420"/>
            <wp:effectExtent l="0" t="0" r="5080" b="17780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9170" cy="920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-337820</wp:posOffset>
            </wp:positionV>
            <wp:extent cx="7329170" cy="9202420"/>
            <wp:effectExtent l="0" t="0" r="5080" b="17780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9170" cy="920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-304800</wp:posOffset>
            </wp:positionV>
            <wp:extent cx="7250430" cy="10020935"/>
            <wp:effectExtent l="0" t="0" r="7620" b="18415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1002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-982345</wp:posOffset>
            </wp:positionH>
            <wp:positionV relativeFrom="paragraph">
              <wp:posOffset>-432435</wp:posOffset>
            </wp:positionV>
            <wp:extent cx="7308215" cy="10128250"/>
            <wp:effectExtent l="0" t="0" r="6985" b="6350"/>
            <wp:wrapSquare wrapText="bothSides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8215" cy="1012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-697230</wp:posOffset>
            </wp:positionV>
            <wp:extent cx="7252970" cy="10005060"/>
            <wp:effectExtent l="0" t="0" r="5080" b="15240"/>
            <wp:wrapSquare wrapText="bothSides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-720090</wp:posOffset>
            </wp:positionV>
            <wp:extent cx="7035800" cy="9681845"/>
            <wp:effectExtent l="0" t="0" r="12700" b="14605"/>
            <wp:wrapSquare wrapText="bothSides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68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-647700</wp:posOffset>
            </wp:positionV>
            <wp:extent cx="7061200" cy="9718040"/>
            <wp:effectExtent l="0" t="0" r="6350" b="16510"/>
            <wp:wrapSquare wrapText="bothSides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71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-680720</wp:posOffset>
            </wp:positionV>
            <wp:extent cx="7014845" cy="9506585"/>
            <wp:effectExtent l="0" t="0" r="14605" b="18415"/>
            <wp:wrapSquare wrapText="bothSides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950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-483870</wp:posOffset>
            </wp:positionV>
            <wp:extent cx="7215505" cy="8771255"/>
            <wp:effectExtent l="0" t="0" r="4445" b="10795"/>
            <wp:wrapSquare wrapText="bothSides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5505" cy="877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-714375</wp:posOffset>
            </wp:positionV>
            <wp:extent cx="7252970" cy="9780270"/>
            <wp:effectExtent l="0" t="0" r="5080" b="11430"/>
            <wp:wrapSquare wrapText="bothSides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978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-209550</wp:posOffset>
            </wp:positionV>
            <wp:extent cx="7082155" cy="9548495"/>
            <wp:effectExtent l="0" t="0" r="4445" b="14605"/>
            <wp:wrapSquare wrapText="bothSides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954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-414020</wp:posOffset>
            </wp:positionV>
            <wp:extent cx="7125335" cy="9610725"/>
            <wp:effectExtent l="0" t="0" r="18415" b="9525"/>
            <wp:wrapSquare wrapText="bothSides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-76200</wp:posOffset>
            </wp:positionV>
            <wp:extent cx="7071995" cy="9504680"/>
            <wp:effectExtent l="0" t="0" r="14605" b="1270"/>
            <wp:wrapSquare wrapText="bothSides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-433070</wp:posOffset>
            </wp:positionV>
            <wp:extent cx="7096760" cy="9504680"/>
            <wp:effectExtent l="0" t="0" r="8890" b="1270"/>
            <wp:wrapSquare wrapText="bothSides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-617220</wp:posOffset>
            </wp:positionV>
            <wp:extent cx="6779895" cy="8353425"/>
            <wp:effectExtent l="0" t="0" r="1905" b="9525"/>
            <wp:wrapSquare wrapText="bothSides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b="6999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-309245</wp:posOffset>
            </wp:positionV>
            <wp:extent cx="7038975" cy="9039225"/>
            <wp:effectExtent l="0" t="0" r="9525" b="9525"/>
            <wp:wrapSquare wrapText="bothSides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rcRect b="3372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-369570</wp:posOffset>
            </wp:positionV>
            <wp:extent cx="7098665" cy="9344025"/>
            <wp:effectExtent l="0" t="0" r="6985" b="9525"/>
            <wp:wrapSquare wrapText="bothSides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9866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-485775</wp:posOffset>
            </wp:positionV>
            <wp:extent cx="7176135" cy="9248775"/>
            <wp:effectExtent l="0" t="0" r="5715" b="9525"/>
            <wp:wrapSquare wrapText="bothSides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rcRect b="1919"/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-264795</wp:posOffset>
            </wp:positionV>
            <wp:extent cx="6987540" cy="9006205"/>
            <wp:effectExtent l="0" t="0" r="3810" b="4445"/>
            <wp:wrapSquare wrapText="bothSides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b="8130"/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900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-800100</wp:posOffset>
            </wp:positionV>
            <wp:extent cx="7442200" cy="9638030"/>
            <wp:effectExtent l="0" t="0" r="6350" b="1270"/>
            <wp:wrapSquare wrapText="bothSides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63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-337820</wp:posOffset>
            </wp:positionV>
            <wp:extent cx="6859905" cy="8884920"/>
            <wp:effectExtent l="0" t="0" r="17145" b="11430"/>
            <wp:wrapSquare wrapText="bothSides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-323850</wp:posOffset>
            </wp:positionV>
            <wp:extent cx="7077710" cy="9111615"/>
            <wp:effectExtent l="0" t="0" r="8890" b="13335"/>
            <wp:wrapSquare wrapText="bothSides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911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-64770</wp:posOffset>
            </wp:positionV>
            <wp:extent cx="6967855" cy="8575040"/>
            <wp:effectExtent l="0" t="0" r="4445" b="16510"/>
            <wp:wrapSquare wrapText="bothSides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857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-485775</wp:posOffset>
            </wp:positionV>
            <wp:extent cx="6727190" cy="8687435"/>
            <wp:effectExtent l="0" t="0" r="16510" b="18415"/>
            <wp:wrapSquare wrapText="bothSides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868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-403860</wp:posOffset>
            </wp:positionV>
            <wp:extent cx="6788150" cy="7281545"/>
            <wp:effectExtent l="0" t="0" r="12700" b="14605"/>
            <wp:wrapSquare wrapText="bothSides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728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-390525</wp:posOffset>
            </wp:positionV>
            <wp:extent cx="6824345" cy="8761730"/>
            <wp:effectExtent l="0" t="0" r="14605" b="1270"/>
            <wp:wrapSquare wrapText="bothSides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876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-219075</wp:posOffset>
            </wp:positionV>
            <wp:extent cx="6746240" cy="8679815"/>
            <wp:effectExtent l="0" t="0" r="16510" b="6985"/>
            <wp:wrapSquare wrapText="bothSides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46240" cy="867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-356235</wp:posOffset>
            </wp:positionV>
            <wp:extent cx="6854190" cy="8722995"/>
            <wp:effectExtent l="0" t="0" r="3810" b="1905"/>
            <wp:wrapSquare wrapText="bothSides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8722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-276225</wp:posOffset>
            </wp:positionV>
            <wp:extent cx="7028180" cy="9076055"/>
            <wp:effectExtent l="0" t="0" r="1270" b="10795"/>
            <wp:wrapSquare wrapText="bothSides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907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15348A"/>
    <w:rsid w:val="0DB4522E"/>
    <w:rsid w:val="162B6B67"/>
    <w:rsid w:val="17C266ED"/>
    <w:rsid w:val="19F744A7"/>
    <w:rsid w:val="1D191F65"/>
    <w:rsid w:val="1F4B58BE"/>
    <w:rsid w:val="24C96E13"/>
    <w:rsid w:val="4715348A"/>
    <w:rsid w:val="59E2620F"/>
    <w:rsid w:val="5BD80358"/>
    <w:rsid w:val="661A08FF"/>
    <w:rsid w:val="6CA12388"/>
    <w:rsid w:val="6D535020"/>
    <w:rsid w:val="76C80702"/>
    <w:rsid w:val="7E16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8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2018-05-07T06:11:00Z</dcterms:created>
  <dc:creator>lenovo</dc:creator>
  <cp:lastModifiedBy>lenovo</cp:lastModifiedBy>
  <dcterms:modified xsi:type="dcterms:W3CDTF">2018-05-08T01:18:30Z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